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C1C4" w14:textId="77777777" w:rsid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bCs/>
          <w:sz w:val="24"/>
          <w:szCs w:val="20"/>
          <w:lang w:val="es-ES_tradnl" w:eastAsia="es-ES"/>
        </w:rPr>
      </w:pPr>
    </w:p>
    <w:p w14:paraId="5CE03B58" w14:textId="77777777" w:rsid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bCs/>
          <w:sz w:val="24"/>
          <w:szCs w:val="20"/>
          <w:lang w:val="es-ES_tradnl" w:eastAsia="es-ES"/>
        </w:rPr>
      </w:pPr>
    </w:p>
    <w:p w14:paraId="27BB6BFE" w14:textId="5C69AB5F" w:rsidR="00686ECF" w:rsidRPr="00686ECF" w:rsidRDefault="00686ECF" w:rsidP="00686ECF">
      <w:pPr>
        <w:spacing w:line="240" w:lineRule="auto"/>
        <w:ind w:firstLine="0"/>
        <w:jc w:val="center"/>
        <w:rPr>
          <w:rFonts w:ascii="Palatino Linotype" w:hAnsi="Palatino Linotype"/>
          <w:b/>
          <w:bCs/>
          <w:sz w:val="24"/>
          <w:szCs w:val="20"/>
          <w:lang w:val="es-ES_tradnl" w:eastAsia="es-ES"/>
        </w:rPr>
      </w:pPr>
      <w:r w:rsidRPr="00686ECF">
        <w:rPr>
          <w:rFonts w:ascii="Palatino Linotype" w:hAnsi="Palatino Linotype"/>
          <w:b/>
          <w:bCs/>
          <w:sz w:val="24"/>
          <w:szCs w:val="20"/>
          <w:lang w:val="es-ES_tradnl" w:eastAsia="es-ES"/>
        </w:rPr>
        <w:t>CONFORMIDAD DE LA DIRECCIÓN DEL CENTRO</w:t>
      </w:r>
    </w:p>
    <w:p w14:paraId="5C2AA6F2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0"/>
          <w:lang w:val="es-ES_tradnl" w:eastAsia="es-ES"/>
        </w:rPr>
      </w:pPr>
    </w:p>
    <w:p w14:paraId="6B536A2D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0"/>
          <w:lang w:val="es-ES" w:eastAsia="es-ES"/>
        </w:rPr>
      </w:pPr>
    </w:p>
    <w:p w14:paraId="2703C26C" w14:textId="7FD82B6C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0"/>
          <w:lang w:val="es-ES" w:eastAsia="es-ES"/>
        </w:rPr>
      </w:pPr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El Sr. </w:t>
      </w:r>
      <w:r w:rsidRPr="00686ECF">
        <w:rPr>
          <w:rFonts w:ascii="Palatino Linotype" w:hAnsi="Palatino Linotype"/>
          <w:b/>
          <w:bCs/>
          <w:sz w:val="24"/>
          <w:szCs w:val="20"/>
          <w:lang w:val="es-ES" w:eastAsia="es-ES"/>
        </w:rPr>
        <w:t>Josep M. Pomar Reynés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, en calidad de director gerente de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l’Institut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Català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de la Salut, con CIF Q5855029D, en uso de las facultades que le confiere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la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Llei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8/2007, de 30 de julio, de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l’Institut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Català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de la Salut, y el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Decret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13/2009,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>de 3 de febrer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>o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, por el cual se aprueban los Estatutos del Institut </w:t>
      </w:r>
      <w:proofErr w:type="spellStart"/>
      <w:r w:rsidRPr="00686ECF">
        <w:rPr>
          <w:rFonts w:ascii="Palatino Linotype" w:hAnsi="Palatino Linotype"/>
          <w:sz w:val="24"/>
          <w:szCs w:val="20"/>
          <w:lang w:val="es-ES" w:eastAsia="es-ES"/>
        </w:rPr>
        <w:t>Català</w:t>
      </w:r>
      <w:proofErr w:type="spellEnd"/>
      <w:r w:rsidRPr="00686ECF">
        <w:rPr>
          <w:rFonts w:ascii="Palatino Linotype" w:hAnsi="Palatino Linotype"/>
          <w:sz w:val="24"/>
          <w:szCs w:val="20"/>
          <w:lang w:val="es-ES" w:eastAsia="es-ES"/>
        </w:rPr>
        <w:t xml:space="preserve"> de la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>Salut, los cuales ejerce en virtud de su nombramiento mediante Acord del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>Govern de la Generalitat de Catalunya (GOV/210/2024) de fecha 1 de octubre de</w:t>
      </w:r>
      <w:r w:rsidR="00CE54A0">
        <w:rPr>
          <w:rFonts w:ascii="Palatino Linotype" w:hAnsi="Palatino Linotype"/>
          <w:sz w:val="24"/>
          <w:szCs w:val="20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0"/>
          <w:lang w:val="es-ES" w:eastAsia="es-ES"/>
        </w:rPr>
        <w:t>2024.</w:t>
      </w:r>
    </w:p>
    <w:p w14:paraId="56467E21" w14:textId="77777777" w:rsidR="00686ECF" w:rsidRPr="00686ECF" w:rsidRDefault="00686ECF" w:rsidP="00686ECF">
      <w:pPr>
        <w:keepNext/>
        <w:spacing w:line="240" w:lineRule="auto"/>
        <w:ind w:firstLine="0"/>
        <w:jc w:val="both"/>
        <w:outlineLvl w:val="0"/>
        <w:rPr>
          <w:rFonts w:ascii="Palatino Linotype" w:hAnsi="Palatino Linotype"/>
          <w:sz w:val="16"/>
          <w:szCs w:val="16"/>
          <w:lang w:val="es-ES" w:eastAsia="es-ES"/>
        </w:rPr>
      </w:pPr>
    </w:p>
    <w:p w14:paraId="69618A1C" w14:textId="77777777" w:rsidR="00686ECF" w:rsidRPr="00686ECF" w:rsidRDefault="00686ECF" w:rsidP="00686ECF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 w:eastAsia="es-ES"/>
        </w:rPr>
      </w:pPr>
    </w:p>
    <w:p w14:paraId="5DFC3102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0"/>
          <w:lang w:val="es-ES" w:eastAsia="es-ES"/>
        </w:rPr>
      </w:pPr>
      <w:r w:rsidRPr="00686ECF">
        <w:rPr>
          <w:rFonts w:ascii="Palatino Linotype" w:hAnsi="Palatino Linotype"/>
          <w:b/>
          <w:sz w:val="24"/>
          <w:szCs w:val="20"/>
          <w:lang w:val="es-ES" w:eastAsia="es-ES"/>
        </w:rPr>
        <w:t>CERTIFICA:</w:t>
      </w:r>
    </w:p>
    <w:p w14:paraId="2EF0F597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</w:p>
    <w:p w14:paraId="6D0A6FDA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</w:p>
    <w:p w14:paraId="447201C5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Que conoce la propuesta del estudio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 xml:space="preserve"> </w:t>
      </w:r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con código de protocolo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 xml:space="preserve"> </w:t>
      </w:r>
    </w:p>
    <w:p w14:paraId="64BABAE8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 w:eastAsia="es-ES"/>
        </w:rPr>
      </w:pPr>
    </w:p>
    <w:p w14:paraId="6AA1360A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Cs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>El estudio cumple con el RD</w:t>
      </w:r>
      <w:r w:rsidRPr="00686ECF">
        <w:rPr>
          <w:rFonts w:ascii="Times New Roman" w:hAnsi="Times New Roman"/>
          <w:bCs/>
          <w:sz w:val="24"/>
          <w:szCs w:val="20"/>
          <w:lang w:eastAsia="es-ES"/>
        </w:rPr>
        <w:t xml:space="preserve"> </w:t>
      </w:r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957/2020 que regula los estudios observacionales con medicamentos de uso humano, dispone de informe favorable del </w:t>
      </w:r>
      <w:proofErr w:type="spellStart"/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>CEIm</w:t>
      </w:r>
      <w:proofErr w:type="spellEnd"/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 de Referencia del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e informe favorable de viabilidad de nuestro </w:t>
      </w:r>
      <w:proofErr w:type="spellStart"/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>CEIm</w:t>
      </w:r>
      <w:proofErr w:type="spellEnd"/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 (código)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</w:p>
    <w:p w14:paraId="45A2FCB7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Cs/>
          <w:sz w:val="24"/>
          <w:szCs w:val="24"/>
          <w:lang w:val="es-ES" w:eastAsia="es-ES"/>
        </w:rPr>
      </w:pPr>
    </w:p>
    <w:p w14:paraId="18C5E594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Cs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El promotor del estudio es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Cs/>
          <w:sz w:val="24"/>
          <w:szCs w:val="24"/>
          <w:lang w:val="es-ES" w:eastAsia="es-ES"/>
        </w:rPr>
        <w:t xml:space="preserve">, y la monitorización se llevará a cabo por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</w:p>
    <w:p w14:paraId="7B052439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Cs/>
          <w:sz w:val="24"/>
          <w:szCs w:val="24"/>
          <w:lang w:val="es-ES" w:eastAsia="es-ES"/>
        </w:rPr>
      </w:pPr>
    </w:p>
    <w:p w14:paraId="0F4B8729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Que este estudio será realizado por los siguientes investigadores: </w:t>
      </w:r>
    </w:p>
    <w:p w14:paraId="5F8CEB76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>Sr./Sra.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 xml:space="preserve">– CAP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</w:p>
    <w:p w14:paraId="3C31F738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>Sr./Sra.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  <w:r w:rsidRPr="00686ECF">
        <w:rPr>
          <w:rFonts w:ascii="Palatino Linotype" w:hAnsi="Palatino Linotype"/>
          <w:b/>
          <w:sz w:val="24"/>
          <w:szCs w:val="24"/>
          <w:lang w:val="es-ES" w:eastAsia="es-ES"/>
        </w:rPr>
        <w:t xml:space="preserve">– CAP 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instrText xml:space="preserve"> FORMTEXT </w:instrTex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separate"/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noProof/>
          <w:sz w:val="24"/>
          <w:szCs w:val="24"/>
          <w:lang w:val="es-ES_tradnl" w:eastAsia="es-ES"/>
        </w:rPr>
        <w:t> </w:t>
      </w:r>
      <w:r w:rsidRPr="00686ECF">
        <w:rPr>
          <w:rFonts w:ascii="Palatino Linotype" w:hAnsi="Palatino Linotype"/>
          <w:sz w:val="24"/>
          <w:szCs w:val="24"/>
          <w:lang w:val="es-ES_tradnl" w:eastAsia="es-ES"/>
        </w:rPr>
        <w:fldChar w:fldCharType="end"/>
      </w:r>
    </w:p>
    <w:p w14:paraId="63E5E1A7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</w:p>
    <w:p w14:paraId="050EBA5C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0"/>
          <w:lang w:val="es-ES" w:eastAsia="es-ES"/>
        </w:rPr>
      </w:pPr>
      <w:r w:rsidRPr="00686ECF">
        <w:rPr>
          <w:rFonts w:ascii="Palatino Linotype" w:hAnsi="Palatino Linotype"/>
          <w:sz w:val="24"/>
          <w:szCs w:val="24"/>
          <w:lang w:val="es-ES" w:eastAsia="es-ES"/>
        </w:rPr>
        <w:t>Que acepta la realización de dicho estudio en este centro según las condiciones establecidas por el promotor.</w:t>
      </w:r>
    </w:p>
    <w:p w14:paraId="2110041C" w14:textId="77777777" w:rsidR="00686ECF" w:rsidRPr="00686ECF" w:rsidRDefault="00686ECF" w:rsidP="00686ECF">
      <w:pPr>
        <w:spacing w:line="240" w:lineRule="auto"/>
        <w:ind w:firstLine="0"/>
        <w:jc w:val="both"/>
        <w:rPr>
          <w:rFonts w:ascii="Palatino Linotype" w:hAnsi="Palatino Linotype"/>
          <w:sz w:val="24"/>
          <w:szCs w:val="20"/>
          <w:lang w:val="es-ES" w:eastAsia="es-ES"/>
        </w:rPr>
      </w:pPr>
    </w:p>
    <w:p w14:paraId="7E7A71D9" w14:textId="77777777" w:rsidR="00686ECF" w:rsidRPr="00686ECF" w:rsidRDefault="00686ECF" w:rsidP="00686ECF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Palatino Linotype" w:hAnsi="Palatino Linotype"/>
          <w:sz w:val="24"/>
          <w:szCs w:val="24"/>
          <w:lang w:val="es-ES" w:eastAsia="es-ES"/>
        </w:rPr>
      </w:pPr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Lo que firman en Barcelona, el </w:t>
      </w:r>
      <w:proofErr w:type="spellStart"/>
      <w:r w:rsidRPr="00686ECF">
        <w:rPr>
          <w:rFonts w:ascii="Palatino Linotype" w:hAnsi="Palatino Linotype"/>
          <w:sz w:val="24"/>
          <w:szCs w:val="24"/>
          <w:lang w:val="es-ES" w:eastAsia="es-ES"/>
        </w:rPr>
        <w:t>xx</w:t>
      </w:r>
      <w:proofErr w:type="spellEnd"/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 de </w:t>
      </w:r>
      <w:proofErr w:type="spellStart"/>
      <w:r w:rsidRPr="00686ECF">
        <w:rPr>
          <w:rFonts w:ascii="Palatino Linotype" w:hAnsi="Palatino Linotype"/>
          <w:sz w:val="24"/>
          <w:szCs w:val="24"/>
          <w:lang w:val="es-ES" w:eastAsia="es-ES"/>
        </w:rPr>
        <w:t>xxxx</w:t>
      </w:r>
      <w:proofErr w:type="spellEnd"/>
      <w:r w:rsidRPr="00686ECF">
        <w:rPr>
          <w:rFonts w:ascii="Palatino Linotype" w:hAnsi="Palatino Linotype"/>
          <w:sz w:val="24"/>
          <w:szCs w:val="24"/>
          <w:lang w:val="es-ES" w:eastAsia="es-ES"/>
        </w:rPr>
        <w:t xml:space="preserve"> de </w:t>
      </w:r>
      <w:proofErr w:type="spellStart"/>
      <w:r w:rsidRPr="00686ECF">
        <w:rPr>
          <w:rFonts w:ascii="Palatino Linotype" w:hAnsi="Palatino Linotype"/>
          <w:sz w:val="24"/>
          <w:szCs w:val="24"/>
          <w:lang w:val="es-ES" w:eastAsia="es-ES"/>
        </w:rPr>
        <w:t>xxxx</w:t>
      </w:r>
      <w:proofErr w:type="spellEnd"/>
      <w:r w:rsidRPr="00686ECF">
        <w:rPr>
          <w:rFonts w:ascii="Palatino Linotype" w:hAnsi="Palatino Linotype"/>
          <w:sz w:val="24"/>
          <w:szCs w:val="24"/>
          <w:lang w:val="es-ES" w:eastAsia="es-ES"/>
        </w:rPr>
        <w:t>.</w:t>
      </w:r>
    </w:p>
    <w:p w14:paraId="3A6E7D34" w14:textId="77777777" w:rsidR="00686ECF" w:rsidRP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</w:p>
    <w:p w14:paraId="3BC618F8" w14:textId="77777777" w:rsid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</w:p>
    <w:p w14:paraId="36FD7AB8" w14:textId="77777777" w:rsid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</w:p>
    <w:p w14:paraId="4ED292CC" w14:textId="77777777" w:rsidR="00686ECF" w:rsidRP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</w:p>
    <w:p w14:paraId="39B8BD35" w14:textId="77777777" w:rsidR="00686ECF" w:rsidRP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</w:p>
    <w:p w14:paraId="7F3F6F4B" w14:textId="77777777" w:rsidR="00686ECF" w:rsidRPr="00686ECF" w:rsidRDefault="00686ECF" w:rsidP="00686ECF">
      <w:pPr>
        <w:tabs>
          <w:tab w:val="left" w:pos="4678"/>
        </w:tabs>
        <w:spacing w:line="240" w:lineRule="auto"/>
        <w:ind w:firstLine="0"/>
        <w:jc w:val="both"/>
        <w:rPr>
          <w:rFonts w:ascii="Palatino Linotype" w:hAnsi="Palatino Linotype"/>
          <w:b/>
          <w:sz w:val="24"/>
          <w:szCs w:val="24"/>
          <w:lang w:val="es-ES"/>
        </w:rPr>
      </w:pPr>
      <w:r w:rsidRPr="00686ECF">
        <w:rPr>
          <w:rFonts w:ascii="Palatino Linotype" w:hAnsi="Palatino Linotype"/>
          <w:b/>
          <w:sz w:val="24"/>
          <w:szCs w:val="24"/>
          <w:lang w:val="es-ES"/>
        </w:rPr>
        <w:t xml:space="preserve">Sr. </w:t>
      </w:r>
      <w:r w:rsidRPr="00686ECF">
        <w:rPr>
          <w:rFonts w:ascii="Palatino Linotype" w:hAnsi="Palatino Linotype"/>
          <w:b/>
          <w:bCs/>
          <w:sz w:val="24"/>
          <w:szCs w:val="24"/>
          <w:lang w:val="es-ES" w:eastAsia="es-ES"/>
        </w:rPr>
        <w:t>Josep M. Pomar Reynés</w:t>
      </w:r>
    </w:p>
    <w:p w14:paraId="3F9D96AB" w14:textId="77777777" w:rsidR="00686ECF" w:rsidRPr="00686ECF" w:rsidRDefault="00686ECF" w:rsidP="00686ECF">
      <w:pPr>
        <w:tabs>
          <w:tab w:val="left" w:pos="4678"/>
        </w:tabs>
        <w:autoSpaceDE w:val="0"/>
        <w:autoSpaceDN w:val="0"/>
        <w:adjustRightInd w:val="0"/>
        <w:spacing w:line="240" w:lineRule="auto"/>
        <w:ind w:firstLine="0"/>
        <w:jc w:val="both"/>
        <w:rPr>
          <w:rFonts w:ascii="Palatino Linotype" w:eastAsia="Calibri" w:hAnsi="Palatino Linotype" w:cs="Calibri"/>
          <w:szCs w:val="24"/>
          <w:lang w:val="es-ES"/>
        </w:rPr>
      </w:pPr>
      <w:r w:rsidRPr="00686ECF">
        <w:rPr>
          <w:rFonts w:ascii="Palatino Linotype" w:eastAsia="Calibri" w:hAnsi="Palatino Linotype" w:cs="Calibri"/>
          <w:szCs w:val="24"/>
          <w:lang w:val="es-ES"/>
        </w:rPr>
        <w:t>Director Gerente</w:t>
      </w:r>
    </w:p>
    <w:p w14:paraId="1BA9F2DE" w14:textId="77777777" w:rsidR="00686ECF" w:rsidRPr="00686ECF" w:rsidRDefault="00686ECF" w:rsidP="00686ECF">
      <w:pPr>
        <w:tabs>
          <w:tab w:val="left" w:pos="4678"/>
        </w:tabs>
        <w:autoSpaceDE w:val="0"/>
        <w:autoSpaceDN w:val="0"/>
        <w:adjustRightInd w:val="0"/>
        <w:spacing w:line="240" w:lineRule="auto"/>
        <w:ind w:firstLine="0"/>
        <w:jc w:val="both"/>
        <w:rPr>
          <w:rFonts w:ascii="Palatino Linotype" w:hAnsi="Palatino Linotype"/>
          <w:sz w:val="20"/>
          <w:szCs w:val="20"/>
          <w:lang w:val="es-ES" w:eastAsia="es-ES"/>
        </w:rPr>
      </w:pPr>
      <w:r w:rsidRPr="00686ECF">
        <w:rPr>
          <w:rFonts w:ascii="Palatino Linotype" w:eastAsia="Calibri" w:hAnsi="Palatino Linotype" w:cs="Calibri"/>
          <w:szCs w:val="24"/>
          <w:lang w:val="es-ES"/>
        </w:rPr>
        <w:t>ICS</w:t>
      </w:r>
    </w:p>
    <w:sectPr w:rsidR="00686ECF" w:rsidRPr="00686ECF" w:rsidSect="003D720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814" w:left="1418" w:header="1134" w:footer="851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06318" w14:textId="77777777" w:rsidR="00F7184D" w:rsidRDefault="00F7184D">
      <w:r>
        <w:separator/>
      </w:r>
    </w:p>
  </w:endnote>
  <w:endnote w:type="continuationSeparator" w:id="0">
    <w:p w14:paraId="44C14AD0" w14:textId="77777777" w:rsidR="00F7184D" w:rsidRDefault="00F7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5FE9" w14:textId="77777777" w:rsidR="002E009C" w:rsidRDefault="004643FE" w:rsidP="000A7C26">
    <w:pPr>
      <w:pStyle w:val="Piedepgina"/>
      <w:tabs>
        <w:tab w:val="left" w:pos="142"/>
      </w:tabs>
      <w:jc w:val="right"/>
    </w:pPr>
    <w:r>
      <w:rPr>
        <w:noProof/>
      </w:rPr>
      <w:drawing>
        <wp:anchor distT="0" distB="0" distL="114300" distR="114300" simplePos="0" relativeHeight="251661824" behindDoc="0" locked="0" layoutInCell="1" allowOverlap="1" wp14:anchorId="7EC719F9" wp14:editId="373C6E80">
          <wp:simplePos x="0" y="0"/>
          <wp:positionH relativeFrom="column">
            <wp:posOffset>-15875</wp:posOffset>
          </wp:positionH>
          <wp:positionV relativeFrom="paragraph">
            <wp:posOffset>-12456</wp:posOffset>
          </wp:positionV>
          <wp:extent cx="1362925" cy="365125"/>
          <wp:effectExtent l="0" t="0" r="8890" b="0"/>
          <wp:wrapNone/>
          <wp:docPr id="264" name="Imatge 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eneralitat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925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A181" w14:textId="7D57F37D" w:rsidR="00686ECF" w:rsidRPr="000977EB" w:rsidRDefault="00686ECF" w:rsidP="00686ECF">
    <w:pPr>
      <w:pStyle w:val="Piedepgina"/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6"/>
        <w:szCs w:val="16"/>
      </w:rPr>
      <w:tab/>
    </w:r>
    <w:r>
      <w:rPr>
        <w:rFonts w:ascii="Palatino Linotype" w:hAnsi="Palatino Linotype"/>
        <w:sz w:val="16"/>
        <w:szCs w:val="16"/>
      </w:rPr>
      <w:tab/>
    </w:r>
    <w:r w:rsidRPr="000977EB">
      <w:rPr>
        <w:rFonts w:ascii="Palatino Linotype" w:hAnsi="Palatino Linotype"/>
        <w:sz w:val="16"/>
        <w:szCs w:val="16"/>
      </w:rPr>
      <w:t>IMP-</w:t>
    </w:r>
    <w:r>
      <w:rPr>
        <w:rFonts w:ascii="Palatino Linotype" w:hAnsi="Palatino Linotype"/>
        <w:sz w:val="16"/>
        <w:szCs w:val="16"/>
      </w:rPr>
      <w:t>181</w:t>
    </w:r>
    <w:r w:rsidRPr="000977EB">
      <w:rPr>
        <w:rFonts w:ascii="Palatino Linotype" w:hAnsi="Palatino Linotype"/>
        <w:sz w:val="16"/>
        <w:szCs w:val="16"/>
      </w:rPr>
      <w:t xml:space="preserve">-ES </w:t>
    </w:r>
    <w:r w:rsidRPr="00200205">
      <w:rPr>
        <w:rFonts w:ascii="Palatino Linotype" w:hAnsi="Palatino Linotype"/>
        <w:sz w:val="16"/>
        <w:szCs w:val="16"/>
        <w:lang w:val="es-ES_tradnl"/>
      </w:rPr>
      <w:t>Versión</w:t>
    </w:r>
    <w:r w:rsidRPr="000977EB">
      <w:rPr>
        <w:rFonts w:ascii="Palatino Linotype" w:hAnsi="Palatino Linotype"/>
        <w:sz w:val="16"/>
        <w:szCs w:val="16"/>
      </w:rPr>
      <w:t xml:space="preserve"> 0</w:t>
    </w:r>
    <w:r>
      <w:rPr>
        <w:rFonts w:ascii="Palatino Linotype" w:hAnsi="Palatino Linotype"/>
        <w:sz w:val="16"/>
        <w:szCs w:val="16"/>
      </w:rPr>
      <w:t xml:space="preserve">3  </w:t>
    </w:r>
  </w:p>
  <w:p w14:paraId="753774F2" w14:textId="77777777" w:rsidR="002E009C" w:rsidRDefault="005C2475">
    <w:pPr>
      <w:pStyle w:val="Piedepgin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4385A1B8" wp14:editId="7899E26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62925" cy="365125"/>
          <wp:effectExtent l="0" t="0" r="8890" b="0"/>
          <wp:wrapNone/>
          <wp:docPr id="266" name="Imatge 266" descr="Logotip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Generalitat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925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F48E" w14:textId="77777777" w:rsidR="00F7184D" w:rsidRDefault="00F7184D">
      <w:r>
        <w:separator/>
      </w:r>
    </w:p>
  </w:footnote>
  <w:footnote w:type="continuationSeparator" w:id="0">
    <w:p w14:paraId="134E8883" w14:textId="77777777" w:rsidR="00F7184D" w:rsidRDefault="00F7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9EE9" w14:textId="39B83150" w:rsidR="002E009C" w:rsidRDefault="00531188" w:rsidP="000A7C26">
    <w:pPr>
      <w:jc w:val="righ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706631BE" wp14:editId="1B8F34EB">
          <wp:simplePos x="0" y="0"/>
          <wp:positionH relativeFrom="column">
            <wp:posOffset>-24130</wp:posOffset>
          </wp:positionH>
          <wp:positionV relativeFrom="paragraph">
            <wp:posOffset>-313690</wp:posOffset>
          </wp:positionV>
          <wp:extent cx="1418555" cy="365713"/>
          <wp:effectExtent l="0" t="0" r="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ICS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555" cy="365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2665" w14:textId="09A845B6" w:rsidR="002E009C" w:rsidRDefault="00531188" w:rsidP="00111379">
    <w:pPr>
      <w:ind w:left="-709"/>
    </w:pPr>
    <w:r>
      <w:rPr>
        <w:noProof/>
      </w:rPr>
      <w:drawing>
        <wp:anchor distT="0" distB="0" distL="114300" distR="114300" simplePos="0" relativeHeight="251668992" behindDoc="0" locked="0" layoutInCell="1" allowOverlap="1" wp14:anchorId="2CC29A9C" wp14:editId="4EE6D7B6">
          <wp:simplePos x="0" y="0"/>
          <wp:positionH relativeFrom="column">
            <wp:posOffset>13970</wp:posOffset>
          </wp:positionH>
          <wp:positionV relativeFrom="paragraph">
            <wp:posOffset>-366799</wp:posOffset>
          </wp:positionV>
          <wp:extent cx="1418554" cy="365713"/>
          <wp:effectExtent l="0" t="0" r="0" b="0"/>
          <wp:wrapNone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ICS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554" cy="365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6E55"/>
    <w:multiLevelType w:val="hybridMultilevel"/>
    <w:tmpl w:val="05BAF426"/>
    <w:lvl w:ilvl="0" w:tplc="C2B2A0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297CB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D91"/>
    <w:multiLevelType w:val="singleLevel"/>
    <w:tmpl w:val="6FCC79C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BC82ACD"/>
    <w:multiLevelType w:val="hybridMultilevel"/>
    <w:tmpl w:val="5C4C333A"/>
    <w:lvl w:ilvl="0" w:tplc="0408EC36">
      <w:start w:val="1"/>
      <w:numFmt w:val="bullet"/>
      <w:pStyle w:val="LlistanonumeradaB"/>
      <w:lvlText w:val="►"/>
      <w:lvlJc w:val="left"/>
      <w:pPr>
        <w:ind w:left="814" w:hanging="360"/>
      </w:pPr>
      <w:rPr>
        <w:rFonts w:ascii="Arial" w:hAnsi="Arial" w:hint="default"/>
        <w:color w:val="7F7F7F" w:themeColor="text1" w:themeTint="80"/>
      </w:rPr>
    </w:lvl>
    <w:lvl w:ilvl="1" w:tplc="040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0E325119"/>
    <w:multiLevelType w:val="singleLevel"/>
    <w:tmpl w:val="AC304804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094322F"/>
    <w:multiLevelType w:val="hybridMultilevel"/>
    <w:tmpl w:val="02224F34"/>
    <w:lvl w:ilvl="0" w:tplc="0403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14177806"/>
    <w:multiLevelType w:val="hybridMultilevel"/>
    <w:tmpl w:val="7E76FE76"/>
    <w:lvl w:ilvl="0" w:tplc="9BB0447E">
      <w:start w:val="1"/>
      <w:numFmt w:val="bullet"/>
      <w:lvlText w:val="–"/>
      <w:lvlJc w:val="left"/>
      <w:pPr>
        <w:ind w:left="1770" w:hanging="360"/>
      </w:pPr>
      <w:rPr>
        <w:rFonts w:ascii="Calibri Light" w:hAnsi="Calibri Light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39E37A21"/>
    <w:multiLevelType w:val="singleLevel"/>
    <w:tmpl w:val="74A4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Lucida Sans Unicode" w:hAnsi="Lucida Sans Unicode" w:hint="default"/>
        <w:b/>
        <w:i w:val="0"/>
        <w:sz w:val="20"/>
      </w:rPr>
    </w:lvl>
  </w:abstractNum>
  <w:abstractNum w:abstractNumId="7" w15:restartNumberingAfterBreak="0">
    <w:nsid w:val="423A69B7"/>
    <w:multiLevelType w:val="hybridMultilevel"/>
    <w:tmpl w:val="DCF2E932"/>
    <w:lvl w:ilvl="0" w:tplc="3D1013EE">
      <w:start w:val="1"/>
      <w:numFmt w:val="decimal"/>
      <w:lvlText w:val="%1."/>
      <w:lvlJc w:val="left"/>
      <w:pPr>
        <w:ind w:left="720" w:hanging="360"/>
      </w:pPr>
      <w:rPr>
        <w:rFonts w:ascii="Arial Rounded MT Bold" w:hAnsi="Arial Rounded MT Bold" w:hint="default"/>
        <w:b/>
        <w:bCs/>
        <w:i w:val="0"/>
        <w:caps w:val="0"/>
        <w:strike w:val="0"/>
        <w:dstrike w:val="0"/>
        <w:vanish w:val="0"/>
        <w:color w:val="0070C0"/>
        <w:spacing w:val="-1"/>
        <w:sz w:val="20"/>
        <w:szCs w:val="22"/>
        <w:vertAlign w:val="baseline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457FE"/>
    <w:multiLevelType w:val="singleLevel"/>
    <w:tmpl w:val="8C0C50B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74235B9"/>
    <w:multiLevelType w:val="hybridMultilevel"/>
    <w:tmpl w:val="81FC0D60"/>
    <w:lvl w:ilvl="0" w:tplc="3D228D20">
      <w:start w:val="1"/>
      <w:numFmt w:val="bullet"/>
      <w:pStyle w:val="LlistanonumeradaA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5B7442FE"/>
    <w:multiLevelType w:val="singleLevel"/>
    <w:tmpl w:val="AEFA2200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4990E96"/>
    <w:multiLevelType w:val="singleLevel"/>
    <w:tmpl w:val="E76CDF22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D3F58BB"/>
    <w:multiLevelType w:val="singleLevel"/>
    <w:tmpl w:val="FE9AFF36"/>
    <w:lvl w:ilvl="0">
      <w:start w:val="9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6EFD2FEC"/>
    <w:multiLevelType w:val="singleLevel"/>
    <w:tmpl w:val="7AB0585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FAE3D3B"/>
    <w:multiLevelType w:val="hybridMultilevel"/>
    <w:tmpl w:val="82F68122"/>
    <w:lvl w:ilvl="0" w:tplc="0403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5" w15:restartNumberingAfterBreak="0">
    <w:nsid w:val="70E31025"/>
    <w:multiLevelType w:val="singleLevel"/>
    <w:tmpl w:val="7ADEFFB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DC36887"/>
    <w:multiLevelType w:val="hybridMultilevel"/>
    <w:tmpl w:val="85E2C772"/>
    <w:lvl w:ilvl="0" w:tplc="FE0A5D00">
      <w:start w:val="1"/>
      <w:numFmt w:val="decimal"/>
      <w:pStyle w:val="LlistanumeradaA"/>
      <w:lvlText w:val="%1."/>
      <w:lvlJc w:val="left"/>
      <w:pPr>
        <w:ind w:left="814" w:hanging="360"/>
      </w:pPr>
    </w:lvl>
    <w:lvl w:ilvl="1" w:tplc="04030019" w:tentative="1">
      <w:start w:val="1"/>
      <w:numFmt w:val="lowerLetter"/>
      <w:lvlText w:val="%2."/>
      <w:lvlJc w:val="left"/>
      <w:pPr>
        <w:ind w:left="1894" w:hanging="360"/>
      </w:pPr>
    </w:lvl>
    <w:lvl w:ilvl="2" w:tplc="0403001B" w:tentative="1">
      <w:start w:val="1"/>
      <w:numFmt w:val="lowerRoman"/>
      <w:lvlText w:val="%3."/>
      <w:lvlJc w:val="right"/>
      <w:pPr>
        <w:ind w:left="2614" w:hanging="180"/>
      </w:pPr>
    </w:lvl>
    <w:lvl w:ilvl="3" w:tplc="0403000F" w:tentative="1">
      <w:start w:val="1"/>
      <w:numFmt w:val="decimal"/>
      <w:lvlText w:val="%4."/>
      <w:lvlJc w:val="left"/>
      <w:pPr>
        <w:ind w:left="3334" w:hanging="360"/>
      </w:pPr>
    </w:lvl>
    <w:lvl w:ilvl="4" w:tplc="04030019" w:tentative="1">
      <w:start w:val="1"/>
      <w:numFmt w:val="lowerLetter"/>
      <w:lvlText w:val="%5."/>
      <w:lvlJc w:val="left"/>
      <w:pPr>
        <w:ind w:left="4054" w:hanging="360"/>
      </w:pPr>
    </w:lvl>
    <w:lvl w:ilvl="5" w:tplc="0403001B" w:tentative="1">
      <w:start w:val="1"/>
      <w:numFmt w:val="lowerRoman"/>
      <w:lvlText w:val="%6."/>
      <w:lvlJc w:val="right"/>
      <w:pPr>
        <w:ind w:left="4774" w:hanging="180"/>
      </w:pPr>
    </w:lvl>
    <w:lvl w:ilvl="6" w:tplc="0403000F" w:tentative="1">
      <w:start w:val="1"/>
      <w:numFmt w:val="decimal"/>
      <w:lvlText w:val="%7."/>
      <w:lvlJc w:val="left"/>
      <w:pPr>
        <w:ind w:left="5494" w:hanging="360"/>
      </w:pPr>
    </w:lvl>
    <w:lvl w:ilvl="7" w:tplc="04030019" w:tentative="1">
      <w:start w:val="1"/>
      <w:numFmt w:val="lowerLetter"/>
      <w:lvlText w:val="%8."/>
      <w:lvlJc w:val="left"/>
      <w:pPr>
        <w:ind w:left="6214" w:hanging="360"/>
      </w:pPr>
    </w:lvl>
    <w:lvl w:ilvl="8" w:tplc="0403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7" w15:restartNumberingAfterBreak="0">
    <w:nsid w:val="7E5271E8"/>
    <w:multiLevelType w:val="singleLevel"/>
    <w:tmpl w:val="2C9E330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89215341">
    <w:abstractNumId w:val="13"/>
  </w:num>
  <w:num w:numId="2" w16cid:durableId="776867692">
    <w:abstractNumId w:val="6"/>
  </w:num>
  <w:num w:numId="3" w16cid:durableId="1576083918">
    <w:abstractNumId w:val="12"/>
  </w:num>
  <w:num w:numId="4" w16cid:durableId="418021023">
    <w:abstractNumId w:val="8"/>
  </w:num>
  <w:num w:numId="5" w16cid:durableId="1975600911">
    <w:abstractNumId w:val="11"/>
  </w:num>
  <w:num w:numId="6" w16cid:durableId="282620659">
    <w:abstractNumId w:val="3"/>
  </w:num>
  <w:num w:numId="7" w16cid:durableId="272828537">
    <w:abstractNumId w:val="1"/>
  </w:num>
  <w:num w:numId="8" w16cid:durableId="2146117468">
    <w:abstractNumId w:val="10"/>
  </w:num>
  <w:num w:numId="9" w16cid:durableId="109787318">
    <w:abstractNumId w:val="15"/>
  </w:num>
  <w:num w:numId="10" w16cid:durableId="403988684">
    <w:abstractNumId w:val="17"/>
  </w:num>
  <w:num w:numId="11" w16cid:durableId="684130950">
    <w:abstractNumId w:val="0"/>
  </w:num>
  <w:num w:numId="12" w16cid:durableId="1955557187">
    <w:abstractNumId w:val="7"/>
  </w:num>
  <w:num w:numId="13" w16cid:durableId="667829764">
    <w:abstractNumId w:val="5"/>
  </w:num>
  <w:num w:numId="14" w16cid:durableId="952323743">
    <w:abstractNumId w:val="14"/>
  </w:num>
  <w:num w:numId="15" w16cid:durableId="758139014">
    <w:abstractNumId w:val="4"/>
  </w:num>
  <w:num w:numId="16" w16cid:durableId="812453716">
    <w:abstractNumId w:val="9"/>
  </w:num>
  <w:num w:numId="17" w16cid:durableId="2090225771">
    <w:abstractNumId w:val="16"/>
  </w:num>
  <w:num w:numId="18" w16cid:durableId="1949770871">
    <w:abstractNumId w:val="16"/>
    <w:lvlOverride w:ilvl="0">
      <w:startOverride w:val="1"/>
    </w:lvlOverride>
  </w:num>
  <w:num w:numId="19" w16cid:durableId="684672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0" w:nlCheck="1" w:checkStyle="0"/>
  <w:activeWritingStyle w:appName="MSWord" w:lang="es-ES" w:vendorID="64" w:dllVersion="0" w:nlCheck="1" w:checkStyle="0"/>
  <w:proofState w:spelling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4D4"/>
    <w:rsid w:val="00013693"/>
    <w:rsid w:val="00015AB4"/>
    <w:rsid w:val="00021AAB"/>
    <w:rsid w:val="00053168"/>
    <w:rsid w:val="00053ECF"/>
    <w:rsid w:val="00056601"/>
    <w:rsid w:val="00071701"/>
    <w:rsid w:val="000A7C26"/>
    <w:rsid w:val="000B7B6A"/>
    <w:rsid w:val="000D4CDA"/>
    <w:rsid w:val="000D6E76"/>
    <w:rsid w:val="00106207"/>
    <w:rsid w:val="00111379"/>
    <w:rsid w:val="00113CED"/>
    <w:rsid w:val="0011589C"/>
    <w:rsid w:val="00131122"/>
    <w:rsid w:val="001B06ED"/>
    <w:rsid w:val="001C0F4F"/>
    <w:rsid w:val="001C2F80"/>
    <w:rsid w:val="001D6B93"/>
    <w:rsid w:val="001F7B6B"/>
    <w:rsid w:val="002006C5"/>
    <w:rsid w:val="00203999"/>
    <w:rsid w:val="002E009C"/>
    <w:rsid w:val="0034041D"/>
    <w:rsid w:val="003459EF"/>
    <w:rsid w:val="00390AF9"/>
    <w:rsid w:val="003A6483"/>
    <w:rsid w:val="003C1EDD"/>
    <w:rsid w:val="003D3184"/>
    <w:rsid w:val="003D7209"/>
    <w:rsid w:val="003F0EA2"/>
    <w:rsid w:val="004064F9"/>
    <w:rsid w:val="00434C8D"/>
    <w:rsid w:val="004643FE"/>
    <w:rsid w:val="00475592"/>
    <w:rsid w:val="0048458F"/>
    <w:rsid w:val="004941F0"/>
    <w:rsid w:val="004B4220"/>
    <w:rsid w:val="004C793E"/>
    <w:rsid w:val="00512488"/>
    <w:rsid w:val="005164D0"/>
    <w:rsid w:val="0052366C"/>
    <w:rsid w:val="00531188"/>
    <w:rsid w:val="00594C37"/>
    <w:rsid w:val="005B18CF"/>
    <w:rsid w:val="005B1D74"/>
    <w:rsid w:val="005C2475"/>
    <w:rsid w:val="005E6F7E"/>
    <w:rsid w:val="005F5B43"/>
    <w:rsid w:val="00667E71"/>
    <w:rsid w:val="00672F50"/>
    <w:rsid w:val="00686ECF"/>
    <w:rsid w:val="006954D4"/>
    <w:rsid w:val="006C662F"/>
    <w:rsid w:val="00777B42"/>
    <w:rsid w:val="00783A6F"/>
    <w:rsid w:val="007E2C8F"/>
    <w:rsid w:val="007E5FD9"/>
    <w:rsid w:val="00811F91"/>
    <w:rsid w:val="00857FE9"/>
    <w:rsid w:val="008A0165"/>
    <w:rsid w:val="008B7EB1"/>
    <w:rsid w:val="008D25BD"/>
    <w:rsid w:val="008D636D"/>
    <w:rsid w:val="00903E6B"/>
    <w:rsid w:val="0094070A"/>
    <w:rsid w:val="0097301F"/>
    <w:rsid w:val="0099437D"/>
    <w:rsid w:val="009C130C"/>
    <w:rsid w:val="00A231B8"/>
    <w:rsid w:val="00A42547"/>
    <w:rsid w:val="00AB29BC"/>
    <w:rsid w:val="00AD4968"/>
    <w:rsid w:val="00AF17C3"/>
    <w:rsid w:val="00AF4CA2"/>
    <w:rsid w:val="00B11542"/>
    <w:rsid w:val="00B17455"/>
    <w:rsid w:val="00B34F7F"/>
    <w:rsid w:val="00B658D0"/>
    <w:rsid w:val="00BE268F"/>
    <w:rsid w:val="00BF3A40"/>
    <w:rsid w:val="00C14FE7"/>
    <w:rsid w:val="00C56EB5"/>
    <w:rsid w:val="00CA0267"/>
    <w:rsid w:val="00CA2C63"/>
    <w:rsid w:val="00CE54A0"/>
    <w:rsid w:val="00D5192A"/>
    <w:rsid w:val="00D83D40"/>
    <w:rsid w:val="00DA1DD5"/>
    <w:rsid w:val="00DD411B"/>
    <w:rsid w:val="00E14F67"/>
    <w:rsid w:val="00E14F6F"/>
    <w:rsid w:val="00E36BC0"/>
    <w:rsid w:val="00EA0662"/>
    <w:rsid w:val="00EA30D4"/>
    <w:rsid w:val="00EC22F8"/>
    <w:rsid w:val="00ED1F86"/>
    <w:rsid w:val="00EE792D"/>
    <w:rsid w:val="00F325D2"/>
    <w:rsid w:val="00F33FB7"/>
    <w:rsid w:val="00F3406A"/>
    <w:rsid w:val="00F7184D"/>
    <w:rsid w:val="00F86F9C"/>
    <w:rsid w:val="00F9296B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61AF5"/>
  <w14:defaultImageDpi w14:val="32767"/>
  <w15:docId w15:val="{FFA773D3-7EC0-4A80-A8F3-55FCF98E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ca-ES" w:eastAsia="ca-E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FE7"/>
    <w:pPr>
      <w:ind w:firstLine="454"/>
    </w:pPr>
  </w:style>
  <w:style w:type="paragraph" w:styleId="Ttulo1">
    <w:name w:val="heading 1"/>
    <w:next w:val="Cosdetext"/>
    <w:rsid w:val="006954D4"/>
    <w:pPr>
      <w:outlineLvl w:val="0"/>
    </w:pPr>
    <w:rPr>
      <w:b/>
      <w:sz w:val="32"/>
      <w:lang w:eastAsia="es-ES"/>
    </w:rPr>
  </w:style>
  <w:style w:type="paragraph" w:styleId="Ttulo2">
    <w:name w:val="heading 2"/>
    <w:next w:val="Cosdetext"/>
    <w:qFormat/>
    <w:rsid w:val="006954D4"/>
    <w:pPr>
      <w:outlineLvl w:val="1"/>
    </w:pPr>
    <w:rPr>
      <w:b/>
      <w:sz w:val="26"/>
      <w:lang w:eastAsia="es-ES"/>
    </w:rPr>
  </w:style>
  <w:style w:type="paragraph" w:styleId="Ttulo3">
    <w:name w:val="heading 3"/>
    <w:aliases w:val="Títol 3 negreta"/>
    <w:basedOn w:val="Ttol3rnivell"/>
    <w:next w:val="Normal"/>
    <w:rsid w:val="00131122"/>
    <w:pPr>
      <w:outlineLvl w:val="2"/>
    </w:pPr>
  </w:style>
  <w:style w:type="paragraph" w:styleId="Ttulo4">
    <w:name w:val="heading 4"/>
    <w:aliases w:val="Títol 4 cursiva"/>
    <w:next w:val="Normal"/>
    <w:rsid w:val="00C14FE7"/>
    <w:pPr>
      <w:keepNext/>
      <w:spacing w:before="160" w:after="40"/>
      <w:jc w:val="both"/>
      <w:outlineLvl w:val="3"/>
    </w:pPr>
    <w:rPr>
      <w:i/>
      <w:sz w:val="26"/>
      <w:lang w:eastAsia="es-ES"/>
    </w:rPr>
  </w:style>
  <w:style w:type="paragraph" w:styleId="Ttulo5">
    <w:name w:val="heading 5"/>
    <w:next w:val="Normal"/>
    <w:qFormat/>
    <w:rsid w:val="00131122"/>
    <w:pPr>
      <w:keepNext/>
      <w:pBdr>
        <w:bottom w:val="single" w:sz="8" w:space="1" w:color="auto"/>
      </w:pBdr>
      <w:outlineLvl w:val="4"/>
    </w:pPr>
    <w:rPr>
      <w:sz w:val="28"/>
    </w:rPr>
  </w:style>
  <w:style w:type="paragraph" w:styleId="Ttulo6">
    <w:name w:val="heading 6"/>
    <w:basedOn w:val="Ttulo5"/>
    <w:next w:val="Normal"/>
    <w:qFormat/>
    <w:rsid w:val="00131122"/>
    <w:pPr>
      <w:outlineLvl w:val="5"/>
    </w:pPr>
    <w:rPr>
      <w:b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31122"/>
    <w:pPr>
      <w:keepNext/>
      <w:keepLines/>
      <w:spacing w:before="80" w:after="80"/>
      <w:outlineLvl w:val="6"/>
    </w:pPr>
    <w:rPr>
      <w:rFonts w:eastAsiaTheme="majorEastAsia" w:cstheme="majorBidi"/>
      <w:i/>
      <w:iCs/>
      <w:color w:val="1F497D" w:themeColor="text2"/>
    </w:rPr>
  </w:style>
  <w:style w:type="paragraph" w:styleId="Ttulo8">
    <w:name w:val="heading 8"/>
    <w:basedOn w:val="Normal"/>
    <w:next w:val="Normal"/>
    <w:link w:val="Ttulo8Car"/>
    <w:uiPriority w:val="9"/>
    <w:unhideWhenUsed/>
    <w:rsid w:val="001311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113CED"/>
    <w:pPr>
      <w:ind w:left="720"/>
      <w:contextualSpacing/>
    </w:pPr>
  </w:style>
  <w:style w:type="character" w:customStyle="1" w:styleId="Ttulo7Car">
    <w:name w:val="Título 7 Car"/>
    <w:basedOn w:val="Fuentedeprrafopredeter"/>
    <w:link w:val="Ttulo7"/>
    <w:uiPriority w:val="9"/>
    <w:rsid w:val="00131122"/>
    <w:rPr>
      <w:rFonts w:eastAsiaTheme="majorEastAsia" w:cstheme="majorBidi"/>
      <w:i/>
      <w:iCs/>
      <w:color w:val="1F497D" w:themeColor="text2"/>
    </w:rPr>
  </w:style>
  <w:style w:type="character" w:customStyle="1" w:styleId="Ttulo8Car">
    <w:name w:val="Título 8 Car"/>
    <w:basedOn w:val="Fuentedeprrafopredeter"/>
    <w:link w:val="Ttulo8"/>
    <w:uiPriority w:val="9"/>
    <w:rsid w:val="001311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osdetext">
    <w:name w:val="Cos de text"/>
    <w:qFormat/>
    <w:rsid w:val="00C14FE7"/>
    <w:rPr>
      <w:lang w:eastAsia="es-ES"/>
    </w:rPr>
  </w:style>
  <w:style w:type="paragraph" w:customStyle="1" w:styleId="LlistanonumeradaA">
    <w:name w:val="Llista no numerada A"/>
    <w:qFormat/>
    <w:rsid w:val="00C14FE7"/>
    <w:pPr>
      <w:numPr>
        <w:numId w:val="16"/>
      </w:numPr>
      <w:ind w:left="681" w:hanging="227"/>
    </w:pPr>
    <w:rPr>
      <w:lang w:eastAsia="es-ES"/>
    </w:rPr>
  </w:style>
  <w:style w:type="paragraph" w:customStyle="1" w:styleId="Ttol1rnivell">
    <w:name w:val="Títol 1r nivell"/>
    <w:next w:val="Normal"/>
    <w:qFormat/>
    <w:rsid w:val="0034041D"/>
    <w:pPr>
      <w:spacing w:before="160" w:after="80" w:line="360" w:lineRule="exact"/>
    </w:pPr>
    <w:rPr>
      <w:b/>
      <w:sz w:val="32"/>
      <w:lang w:eastAsia="es-ES"/>
    </w:rPr>
  </w:style>
  <w:style w:type="paragraph" w:customStyle="1" w:styleId="Ttol2nnivell">
    <w:name w:val="Títol 2n nivell"/>
    <w:qFormat/>
    <w:rsid w:val="0034041D"/>
    <w:pPr>
      <w:spacing w:before="160" w:after="40"/>
    </w:pPr>
    <w:rPr>
      <w:b/>
      <w:sz w:val="26"/>
      <w:lang w:eastAsia="es-ES"/>
    </w:rPr>
  </w:style>
  <w:style w:type="paragraph" w:customStyle="1" w:styleId="Ttol3rnivell">
    <w:name w:val="Títol 3r nivell"/>
    <w:next w:val="Cosdetext"/>
    <w:qFormat/>
    <w:rsid w:val="00C14FE7"/>
    <w:pPr>
      <w:spacing w:before="160" w:after="40"/>
    </w:pPr>
    <w:rPr>
      <w:b/>
      <w:lang w:eastAsia="es-ES"/>
    </w:rPr>
  </w:style>
  <w:style w:type="paragraph" w:customStyle="1" w:styleId="LlistanumeradaA">
    <w:name w:val="Llista numerada A"/>
    <w:qFormat/>
    <w:rsid w:val="00C14FE7"/>
    <w:pPr>
      <w:numPr>
        <w:numId w:val="17"/>
      </w:numPr>
      <w:ind w:left="738" w:hanging="284"/>
    </w:pPr>
  </w:style>
  <w:style w:type="paragraph" w:customStyle="1" w:styleId="LlistanonumeradaB">
    <w:name w:val="Llista no numerada B"/>
    <w:qFormat/>
    <w:rsid w:val="00131122"/>
    <w:pPr>
      <w:numPr>
        <w:numId w:val="19"/>
      </w:numPr>
      <w:ind w:left="738" w:hanging="284"/>
    </w:pPr>
  </w:style>
  <w:style w:type="paragraph" w:styleId="Encabezado">
    <w:name w:val="header"/>
    <w:basedOn w:val="Normal"/>
    <w:link w:val="EncabezadoCar"/>
    <w:unhideWhenUsed/>
    <w:rsid w:val="000D6E7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0D6E76"/>
  </w:style>
  <w:style w:type="paragraph" w:styleId="NormalWeb">
    <w:name w:val="Normal (Web)"/>
    <w:basedOn w:val="Normal"/>
    <w:uiPriority w:val="99"/>
    <w:semiHidden/>
    <w:unhideWhenUsed/>
    <w:rsid w:val="0094070A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</w:rPr>
  </w:style>
  <w:style w:type="paragraph" w:customStyle="1" w:styleId="Cosdetextambsagnia">
    <w:name w:val="Cos de text amb sagnia"/>
    <w:qFormat/>
    <w:rsid w:val="00AF17C3"/>
    <w:pPr>
      <w:ind w:firstLine="567"/>
    </w:pPr>
    <w:rPr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6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1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5102373A\OneDrive%20-%20Generalitat%20de%20Catalunya\Treballs-ICS\102-Manual-identitat-ICS\00-Nova%20marca%20Salut-creu-ICS\02-Aplicacions\03-Plantilles%20carta\ICS-Generic\Plantilla-carta-sense-adreca-ICS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4960f-66af-44e3-8794-0a370f748247">
      <Terms xmlns="http://schemas.microsoft.com/office/infopath/2007/PartnerControls"/>
    </lcf76f155ced4ddcb4097134ff3c332f>
    <TaxCatchAll xmlns="05b519aa-bbd8-4c14-abff-e23fe437f3bb" xsi:nil="true"/>
  </documentManagement>
</p:properties>
</file>

<file path=customXml/itemProps1.xml><?xml version="1.0" encoding="utf-8"?>
<ds:datastoreItem xmlns:ds="http://schemas.openxmlformats.org/officeDocument/2006/customXml" ds:itemID="{2F0F58AA-0A04-49EF-8211-C45A351813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7EDD71-96F0-4274-8A60-1BAED90BBD66}"/>
</file>

<file path=customXml/itemProps3.xml><?xml version="1.0" encoding="utf-8"?>
<ds:datastoreItem xmlns:ds="http://schemas.openxmlformats.org/officeDocument/2006/customXml" ds:itemID="{67EDF0BA-2E01-4D8E-B5D3-2C42AB5586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7CD74-3B9D-49E2-B419-202DEB4809FB}">
  <ds:schemaRefs>
    <ds:schemaRef ds:uri="http://schemas.microsoft.com/office/2006/metadata/properties"/>
    <ds:schemaRef ds:uri="http://schemas.microsoft.com/office/infopath/2007/PartnerControls"/>
    <ds:schemaRef ds:uri="10a67b70-bbf1-4885-9d74-dfa71d62f6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Plantilla-carta-sense-adreca-ICS.dot</Template>
  <TotalTime>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Carta sense adreça ICS</vt:lpstr>
      <vt:lpstr/>
    </vt:vector>
  </TitlesOfParts>
  <Company>ICS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sense adreça ICS</dc:title>
  <dc:creator>Institut Català de la Salut</dc:creator>
  <cp:lastModifiedBy>Carmen Ibanez Filella</cp:lastModifiedBy>
  <cp:revision>3</cp:revision>
  <cp:lastPrinted>2006-02-08T10:37:00Z</cp:lastPrinted>
  <dcterms:created xsi:type="dcterms:W3CDTF">2026-04-20T11:18:00Z</dcterms:created>
  <dcterms:modified xsi:type="dcterms:W3CDTF">2026-04-20T11:20:00Z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</Properties>
</file>